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EC5F" w14:textId="24E4EF3B" w:rsidR="00AA1BC5" w:rsidRPr="00726AED" w:rsidRDefault="00B43778" w:rsidP="0015152E">
      <w:pPr>
        <w:pStyle w:val="Kop1"/>
        <w:rPr>
          <w:sz w:val="22"/>
          <w:szCs w:val="22"/>
          <w:lang w:val="nl-NL"/>
        </w:rPr>
      </w:pPr>
      <w:r w:rsidRPr="00726AED">
        <w:rPr>
          <w:b/>
          <w:bCs w:val="0"/>
          <w:sz w:val="22"/>
          <w:szCs w:val="22"/>
          <w:lang w:val="nl-NL"/>
        </w:rPr>
        <w:t xml:space="preserve">Machtigingsformulier </w:t>
      </w:r>
      <w:r w:rsidR="0015152E" w:rsidRPr="00726AED">
        <w:rPr>
          <w:sz w:val="22"/>
          <w:szCs w:val="22"/>
          <w:lang w:val="nl-NL"/>
        </w:rPr>
        <w:br/>
      </w:r>
      <w:r w:rsidR="0015152E" w:rsidRPr="00726AED">
        <w:rPr>
          <w:sz w:val="20"/>
          <w:szCs w:val="20"/>
          <w:lang w:val="nl-NL"/>
        </w:rPr>
        <w:t>Opvragen of ophalen medische gegevens</w:t>
      </w:r>
      <w:r w:rsidR="003636B1" w:rsidRPr="00726AED">
        <w:rPr>
          <w:sz w:val="20"/>
          <w:szCs w:val="20"/>
          <w:lang w:val="nl-NL"/>
        </w:rPr>
        <w:t>/documenten</w:t>
      </w:r>
      <w:r w:rsidR="0015152E" w:rsidRPr="00726AED">
        <w:rPr>
          <w:sz w:val="20"/>
          <w:szCs w:val="20"/>
          <w:lang w:val="nl-NL"/>
        </w:rPr>
        <w:t xml:space="preserve"> door </w:t>
      </w:r>
      <w:r w:rsidR="002D7A80" w:rsidRPr="00726AED">
        <w:rPr>
          <w:sz w:val="20"/>
          <w:szCs w:val="20"/>
          <w:lang w:val="nl-NL"/>
        </w:rPr>
        <w:t>anderen</w:t>
      </w:r>
    </w:p>
    <w:p w14:paraId="3C6B6B3E" w14:textId="77777777" w:rsidR="002D7A80" w:rsidRDefault="002D7A80" w:rsidP="002D7A80">
      <w:pPr>
        <w:rPr>
          <w:lang w:val="nl-NL"/>
        </w:rPr>
      </w:pPr>
    </w:p>
    <w:p w14:paraId="0AE62946" w14:textId="28C9134A" w:rsidR="007110B9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>Wilt u dat iemand anders uw medische gegevens kan opvragen en/of ophalen</w:t>
      </w:r>
      <w:r w:rsidR="006463D6" w:rsidRPr="00726AED">
        <w:rPr>
          <w:sz w:val="20"/>
          <w:szCs w:val="20"/>
        </w:rPr>
        <w:t>?</w:t>
      </w:r>
      <w:r w:rsidR="00461C2F" w:rsidRPr="00726AED">
        <w:rPr>
          <w:sz w:val="20"/>
          <w:szCs w:val="20"/>
        </w:rPr>
        <w:br/>
        <w:t xml:space="preserve">Vul dan dit formulier in. </w:t>
      </w:r>
    </w:p>
    <w:p w14:paraId="3ACA22CB" w14:textId="77777777" w:rsidR="007110B9" w:rsidRPr="00726AED" w:rsidRDefault="007110B9" w:rsidP="00D66856">
      <w:pPr>
        <w:pStyle w:val="Geenafstand"/>
        <w:rPr>
          <w:sz w:val="20"/>
          <w:szCs w:val="20"/>
        </w:rPr>
      </w:pPr>
    </w:p>
    <w:p w14:paraId="77A5A0B5" w14:textId="77777777" w:rsidR="007110B9" w:rsidRPr="00726AED" w:rsidRDefault="007110B9" w:rsidP="007110B9">
      <w:pPr>
        <w:pStyle w:val="Kop3"/>
      </w:pPr>
      <w:r w:rsidRPr="00726AED">
        <w:t xml:space="preserve">Hoe werkt het? </w:t>
      </w:r>
    </w:p>
    <w:p w14:paraId="28132D3A" w14:textId="77777777" w:rsidR="007110B9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 xml:space="preserve">1. Bent u 16 jaar of ouder? Dan kunt u gebruik maken van deze toestemmingsverklaring. </w:t>
      </w:r>
    </w:p>
    <w:p w14:paraId="02BACC16" w14:textId="77777777" w:rsidR="007110B9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 xml:space="preserve">2. Vul dit formulier volledig in. </w:t>
      </w:r>
    </w:p>
    <w:p w14:paraId="53341C71" w14:textId="77777777" w:rsidR="007110B9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 xml:space="preserve">3. Lever het formulier in bij uw huisartsenpraktijk. </w:t>
      </w:r>
    </w:p>
    <w:p w14:paraId="1133FA97" w14:textId="77777777" w:rsidR="007110B9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 xml:space="preserve">4. Als u als gevolmachtigde gegevens komt ophalen voor een ander, neem dan altijd een geldig legitimatiebewijs mee. Zonder geldig legitimatiebewijs kunnen wij de gegevens niet overhandigen. </w:t>
      </w:r>
    </w:p>
    <w:p w14:paraId="12212DAD" w14:textId="77777777" w:rsidR="007110B9" w:rsidRPr="005E2E2B" w:rsidRDefault="007110B9" w:rsidP="00D66856">
      <w:pPr>
        <w:pStyle w:val="Geenafstand"/>
      </w:pPr>
    </w:p>
    <w:p w14:paraId="1DE20FE1" w14:textId="77777777" w:rsidR="007110B9" w:rsidRPr="00726AED" w:rsidRDefault="007110B9" w:rsidP="007110B9">
      <w:pPr>
        <w:pStyle w:val="Kop3"/>
      </w:pPr>
      <w:r w:rsidRPr="00726AED">
        <w:t xml:space="preserve">Uw gegevens (volmachtgever)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7110B9" w:rsidRPr="00726AED" w14:paraId="3A833F41" w14:textId="77777777" w:rsidTr="00326305">
        <w:tc>
          <w:tcPr>
            <w:tcW w:w="3114" w:type="dxa"/>
          </w:tcPr>
          <w:p w14:paraId="0487EFE7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Achternaam en voorletters </w:t>
            </w:r>
          </w:p>
        </w:tc>
        <w:tc>
          <w:tcPr>
            <w:tcW w:w="5948" w:type="dxa"/>
          </w:tcPr>
          <w:p w14:paraId="6E0B1721" w14:textId="58FA80D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034329BD" w14:textId="77777777" w:rsidTr="00326305">
        <w:tc>
          <w:tcPr>
            <w:tcW w:w="3114" w:type="dxa"/>
          </w:tcPr>
          <w:p w14:paraId="581E7A9A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Geboortenaam </w:t>
            </w:r>
          </w:p>
        </w:tc>
        <w:tc>
          <w:tcPr>
            <w:tcW w:w="5948" w:type="dxa"/>
          </w:tcPr>
          <w:p w14:paraId="2452458E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13251F37" w14:textId="77777777" w:rsidTr="00326305">
        <w:tc>
          <w:tcPr>
            <w:tcW w:w="3114" w:type="dxa"/>
          </w:tcPr>
          <w:p w14:paraId="42A4E045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Geboortedatum </w:t>
            </w:r>
          </w:p>
        </w:tc>
        <w:tc>
          <w:tcPr>
            <w:tcW w:w="5948" w:type="dxa"/>
          </w:tcPr>
          <w:p w14:paraId="4A3CA224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5419A139" w14:textId="77777777" w:rsidTr="00326305">
        <w:tc>
          <w:tcPr>
            <w:tcW w:w="3114" w:type="dxa"/>
          </w:tcPr>
          <w:p w14:paraId="122B362F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Adres </w:t>
            </w:r>
          </w:p>
        </w:tc>
        <w:tc>
          <w:tcPr>
            <w:tcW w:w="5948" w:type="dxa"/>
          </w:tcPr>
          <w:p w14:paraId="1ECA5B34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47977452" w14:textId="77777777" w:rsidTr="00326305">
        <w:tc>
          <w:tcPr>
            <w:tcW w:w="3114" w:type="dxa"/>
          </w:tcPr>
          <w:p w14:paraId="764ADE8C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Postcode en woonplaats </w:t>
            </w:r>
          </w:p>
        </w:tc>
        <w:tc>
          <w:tcPr>
            <w:tcW w:w="5948" w:type="dxa"/>
          </w:tcPr>
          <w:p w14:paraId="31488EB5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6E17BFC2" w14:textId="77777777" w:rsidTr="00326305">
        <w:tc>
          <w:tcPr>
            <w:tcW w:w="3114" w:type="dxa"/>
          </w:tcPr>
          <w:p w14:paraId="18563AF8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Telefoon (privé of mobiel) </w:t>
            </w:r>
          </w:p>
        </w:tc>
        <w:tc>
          <w:tcPr>
            <w:tcW w:w="5948" w:type="dxa"/>
          </w:tcPr>
          <w:p w14:paraId="3F20F304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06C535BE" w14:textId="77777777" w:rsidTr="00326305">
        <w:tc>
          <w:tcPr>
            <w:tcW w:w="3114" w:type="dxa"/>
          </w:tcPr>
          <w:p w14:paraId="2024777B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Email </w:t>
            </w:r>
          </w:p>
        </w:tc>
        <w:tc>
          <w:tcPr>
            <w:tcW w:w="5948" w:type="dxa"/>
          </w:tcPr>
          <w:p w14:paraId="320862DB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7786CEEC" w14:textId="77777777" w:rsidR="007110B9" w:rsidRPr="00726AED" w:rsidRDefault="007110B9" w:rsidP="00D66856">
      <w:pPr>
        <w:pStyle w:val="Geenafstand"/>
        <w:rPr>
          <w:sz w:val="20"/>
          <w:szCs w:val="20"/>
        </w:rPr>
      </w:pPr>
    </w:p>
    <w:p w14:paraId="09BD2BD9" w14:textId="663B806C" w:rsidR="007110B9" w:rsidRPr="00726AED" w:rsidRDefault="007110B9" w:rsidP="007110B9">
      <w:pPr>
        <w:pStyle w:val="Kop3"/>
      </w:pPr>
      <w:r w:rsidRPr="00726AED">
        <w:t>Ik geef toestemming aan</w:t>
      </w:r>
      <w:r w:rsidR="002C5204" w:rsidRPr="00726AED">
        <w:t xml:space="preserve"> </w:t>
      </w:r>
      <w:r w:rsidRPr="00726AED">
        <w:t xml:space="preserve">(de </w:t>
      </w:r>
      <w:r w:rsidR="002C5204" w:rsidRPr="00726AED">
        <w:t>ge</w:t>
      </w:r>
      <w:r w:rsidRPr="00726AED">
        <w:t xml:space="preserve">machtigde)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7110B9" w:rsidRPr="00726AED" w14:paraId="70575347" w14:textId="77777777" w:rsidTr="00326305">
        <w:tc>
          <w:tcPr>
            <w:tcW w:w="3114" w:type="dxa"/>
          </w:tcPr>
          <w:p w14:paraId="3947DDE7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Achternaam en voorletters </w:t>
            </w:r>
          </w:p>
        </w:tc>
        <w:tc>
          <w:tcPr>
            <w:tcW w:w="5948" w:type="dxa"/>
          </w:tcPr>
          <w:p w14:paraId="1518B7FE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70D54CE8" w14:textId="77777777" w:rsidTr="00326305">
        <w:tc>
          <w:tcPr>
            <w:tcW w:w="3114" w:type="dxa"/>
          </w:tcPr>
          <w:p w14:paraId="6122B9FC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Relatie tot patiënt </w:t>
            </w:r>
          </w:p>
        </w:tc>
        <w:tc>
          <w:tcPr>
            <w:tcW w:w="5948" w:type="dxa"/>
          </w:tcPr>
          <w:p w14:paraId="0C45E7AB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5D4CB330" w14:textId="77777777" w:rsidTr="00326305">
        <w:tc>
          <w:tcPr>
            <w:tcW w:w="3114" w:type="dxa"/>
          </w:tcPr>
          <w:p w14:paraId="41F44C8E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Geboortedatum </w:t>
            </w:r>
          </w:p>
        </w:tc>
        <w:tc>
          <w:tcPr>
            <w:tcW w:w="5948" w:type="dxa"/>
          </w:tcPr>
          <w:p w14:paraId="5429A932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401BAA0F" w14:textId="77777777" w:rsidTr="00326305">
        <w:tc>
          <w:tcPr>
            <w:tcW w:w="3114" w:type="dxa"/>
          </w:tcPr>
          <w:p w14:paraId="628311FA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>Adres</w:t>
            </w:r>
          </w:p>
        </w:tc>
        <w:tc>
          <w:tcPr>
            <w:tcW w:w="5948" w:type="dxa"/>
          </w:tcPr>
          <w:p w14:paraId="59557FFB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23C8F91D" w14:textId="77777777" w:rsidTr="00326305">
        <w:tc>
          <w:tcPr>
            <w:tcW w:w="3114" w:type="dxa"/>
          </w:tcPr>
          <w:p w14:paraId="0057CE2E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Postcode en woonplaats </w:t>
            </w:r>
          </w:p>
        </w:tc>
        <w:tc>
          <w:tcPr>
            <w:tcW w:w="5948" w:type="dxa"/>
          </w:tcPr>
          <w:p w14:paraId="438D6E30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40EFFEE5" w14:textId="77777777" w:rsidTr="00326305">
        <w:tc>
          <w:tcPr>
            <w:tcW w:w="3114" w:type="dxa"/>
          </w:tcPr>
          <w:p w14:paraId="70098EF2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Telefoon </w:t>
            </w:r>
          </w:p>
        </w:tc>
        <w:tc>
          <w:tcPr>
            <w:tcW w:w="5948" w:type="dxa"/>
          </w:tcPr>
          <w:p w14:paraId="39BDC9B5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  <w:tr w:rsidR="007110B9" w:rsidRPr="00726AED" w14:paraId="1E3D3562" w14:textId="77777777" w:rsidTr="00326305">
        <w:tc>
          <w:tcPr>
            <w:tcW w:w="3114" w:type="dxa"/>
          </w:tcPr>
          <w:p w14:paraId="52125E5F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  <w:r w:rsidRPr="00726AED">
              <w:rPr>
                <w:sz w:val="20"/>
                <w:szCs w:val="20"/>
              </w:rPr>
              <w:t xml:space="preserve">Email </w:t>
            </w:r>
          </w:p>
        </w:tc>
        <w:tc>
          <w:tcPr>
            <w:tcW w:w="5948" w:type="dxa"/>
          </w:tcPr>
          <w:p w14:paraId="25BB51C8" w14:textId="77777777" w:rsidR="007110B9" w:rsidRPr="00726AED" w:rsidRDefault="007110B9" w:rsidP="00D66856">
            <w:pPr>
              <w:pStyle w:val="Geenafstand"/>
              <w:rPr>
                <w:sz w:val="20"/>
                <w:szCs w:val="20"/>
              </w:rPr>
            </w:pPr>
          </w:p>
        </w:tc>
      </w:tr>
    </w:tbl>
    <w:p w14:paraId="1AB580B1" w14:textId="77777777" w:rsidR="007110B9" w:rsidRPr="00726AED" w:rsidRDefault="007110B9" w:rsidP="00D66856">
      <w:pPr>
        <w:pStyle w:val="Geenafstand"/>
        <w:rPr>
          <w:sz w:val="20"/>
          <w:szCs w:val="20"/>
        </w:rPr>
      </w:pPr>
    </w:p>
    <w:p w14:paraId="4FEC2C6A" w14:textId="28C11F98" w:rsidR="007110B9" w:rsidRPr="00726AED" w:rsidRDefault="00AB12F5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>Ik machtig bovengenoemde persoon om namens mij uitsluitend voor onderstaande doeleinden contact op te nemen met de huisartsenpraktijk of documenten op te halen (aankruisen wat van toepassing is):</w:t>
      </w:r>
      <w:r w:rsidRPr="00726AED">
        <w:rPr>
          <w:sz w:val="20"/>
          <w:szCs w:val="20"/>
        </w:rPr>
        <w:br/>
      </w:r>
    </w:p>
    <w:p w14:paraId="3270B341" w14:textId="2FCBA37F" w:rsidR="007110B9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 xml:space="preserve">O opvragen </w:t>
      </w:r>
      <w:r w:rsidR="00AB12F5" w:rsidRPr="00726AED">
        <w:rPr>
          <w:sz w:val="20"/>
          <w:szCs w:val="20"/>
        </w:rPr>
        <w:t>onderzoek uitslagen</w:t>
      </w:r>
      <w:r w:rsidRPr="00726AED">
        <w:rPr>
          <w:sz w:val="20"/>
          <w:szCs w:val="20"/>
        </w:rPr>
        <w:t xml:space="preserve"> </w:t>
      </w:r>
    </w:p>
    <w:p w14:paraId="05E6CD4D" w14:textId="525EC0C9" w:rsidR="009B1392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>O ophalen verwijsbrie</w:t>
      </w:r>
      <w:r w:rsidR="00AE0B95" w:rsidRPr="00726AED">
        <w:rPr>
          <w:sz w:val="20"/>
          <w:szCs w:val="20"/>
        </w:rPr>
        <w:t>f</w:t>
      </w:r>
    </w:p>
    <w:p w14:paraId="0BFC74EC" w14:textId="4E9C8D94" w:rsidR="00AE0B95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>O ophalen lab</w:t>
      </w:r>
      <w:r w:rsidR="002207F6" w:rsidRPr="00726AED">
        <w:rPr>
          <w:sz w:val="20"/>
          <w:szCs w:val="20"/>
        </w:rPr>
        <w:t>orator</w:t>
      </w:r>
      <w:r w:rsidR="00AE0B95" w:rsidRPr="00726AED">
        <w:rPr>
          <w:sz w:val="20"/>
          <w:szCs w:val="20"/>
        </w:rPr>
        <w:t>ium</w:t>
      </w:r>
      <w:r w:rsidRPr="00726AED">
        <w:rPr>
          <w:sz w:val="20"/>
          <w:szCs w:val="20"/>
        </w:rPr>
        <w:t>formulier</w:t>
      </w:r>
      <w:r w:rsidR="009B1392" w:rsidRPr="00726AED">
        <w:rPr>
          <w:sz w:val="20"/>
          <w:szCs w:val="20"/>
        </w:rPr>
        <w:br/>
        <w:t>O ophalen kweeksetjes</w:t>
      </w:r>
    </w:p>
    <w:p w14:paraId="04DAAEFE" w14:textId="06F2EA76" w:rsidR="008468C9" w:rsidRPr="00726AED" w:rsidRDefault="00D77290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>O Anders, namelijk…………………</w:t>
      </w:r>
    </w:p>
    <w:p w14:paraId="79F66DD8" w14:textId="77777777" w:rsidR="00EF5002" w:rsidRPr="00726AED" w:rsidRDefault="00EF5002" w:rsidP="00D66856">
      <w:pPr>
        <w:pStyle w:val="Geenafstand"/>
        <w:rPr>
          <w:sz w:val="20"/>
          <w:szCs w:val="20"/>
        </w:rPr>
      </w:pPr>
    </w:p>
    <w:p w14:paraId="3998DE18" w14:textId="43E7CA0C" w:rsidR="00EF5002" w:rsidRPr="00726AED" w:rsidRDefault="00C22945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>*De gemachtigde dient zich bij het ophalen van gegevens of documenten te legitimeren met een geldig identiteitsbewijs</w:t>
      </w:r>
    </w:p>
    <w:p w14:paraId="749ED89A" w14:textId="77777777" w:rsidR="00C22945" w:rsidRPr="00726AED" w:rsidRDefault="00C22945" w:rsidP="00D66856">
      <w:pPr>
        <w:pStyle w:val="Geenafstand"/>
        <w:rPr>
          <w:sz w:val="20"/>
          <w:szCs w:val="20"/>
        </w:rPr>
      </w:pPr>
    </w:p>
    <w:p w14:paraId="19136AB1" w14:textId="72C7534C" w:rsidR="00EF5002" w:rsidRPr="00726AED" w:rsidRDefault="00EF5002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t>Geldigheid machtiging:</w:t>
      </w:r>
    </w:p>
    <w:p w14:paraId="43EBD19F" w14:textId="77777777" w:rsidR="00EF5002" w:rsidRPr="00726AED" w:rsidRDefault="00EF5002" w:rsidP="00D66856">
      <w:pPr>
        <w:pStyle w:val="Geenafstand"/>
        <w:rPr>
          <w:sz w:val="20"/>
          <w:szCs w:val="20"/>
        </w:rPr>
      </w:pPr>
    </w:p>
    <w:p w14:paraId="42B618DB" w14:textId="599F6AC9" w:rsidR="00EF5002" w:rsidRPr="00726AED" w:rsidRDefault="00EF5002" w:rsidP="00D66856">
      <w:pPr>
        <w:pStyle w:val="Geenafstand"/>
        <w:numPr>
          <w:ilvl w:val="0"/>
          <w:numId w:val="16"/>
        </w:numPr>
        <w:rPr>
          <w:sz w:val="20"/>
          <w:szCs w:val="20"/>
        </w:rPr>
      </w:pPr>
      <w:r w:rsidRPr="00726AED">
        <w:rPr>
          <w:sz w:val="20"/>
          <w:szCs w:val="20"/>
        </w:rPr>
        <w:t>Éénmalig</w:t>
      </w:r>
    </w:p>
    <w:p w14:paraId="02CC1BA7" w14:textId="1A1D47F0" w:rsidR="00EF5002" w:rsidRPr="00726AED" w:rsidRDefault="00EF5002" w:rsidP="00D66856">
      <w:pPr>
        <w:pStyle w:val="Geenafstand"/>
        <w:numPr>
          <w:ilvl w:val="0"/>
          <w:numId w:val="16"/>
        </w:numPr>
        <w:rPr>
          <w:sz w:val="20"/>
          <w:szCs w:val="20"/>
        </w:rPr>
      </w:pPr>
      <w:r w:rsidRPr="00726AED">
        <w:rPr>
          <w:sz w:val="20"/>
          <w:szCs w:val="20"/>
        </w:rPr>
        <w:t>Geldig tot ____/____/20____</w:t>
      </w:r>
    </w:p>
    <w:p w14:paraId="4FA547D4" w14:textId="11C3E1EE" w:rsidR="00EF5002" w:rsidRDefault="00175521" w:rsidP="00D66856">
      <w:pPr>
        <w:pStyle w:val="Geenafstand"/>
        <w:numPr>
          <w:ilvl w:val="0"/>
          <w:numId w:val="16"/>
        </w:numPr>
        <w:rPr>
          <w:sz w:val="20"/>
          <w:szCs w:val="20"/>
        </w:rPr>
      </w:pPr>
      <w:r w:rsidRPr="00726AED">
        <w:rPr>
          <w:sz w:val="20"/>
          <w:szCs w:val="20"/>
        </w:rPr>
        <w:t>Doorlopend totdat ik deze schriftelijk intrek</w:t>
      </w:r>
    </w:p>
    <w:p w14:paraId="2FE52186" w14:textId="77777777" w:rsidR="00935808" w:rsidRDefault="00935808" w:rsidP="00935808">
      <w:pPr>
        <w:pStyle w:val="Geenafstand"/>
        <w:rPr>
          <w:sz w:val="20"/>
          <w:szCs w:val="20"/>
        </w:rPr>
      </w:pPr>
    </w:p>
    <w:p w14:paraId="46A778E0" w14:textId="2DEE3A11" w:rsidR="00935808" w:rsidRDefault="00935808" w:rsidP="00935808">
      <w:pPr>
        <w:pStyle w:val="Geenafstand"/>
        <w:rPr>
          <w:sz w:val="20"/>
          <w:szCs w:val="20"/>
        </w:rPr>
      </w:pPr>
    </w:p>
    <w:p w14:paraId="6BB8F063" w14:textId="01C0699E" w:rsidR="00935808" w:rsidRPr="00935808" w:rsidRDefault="003923DB" w:rsidP="00935808">
      <w:pPr>
        <w:pStyle w:val="Geenafsta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Datum: ____/____/20____              Handtekening volmachtgever:</w:t>
      </w:r>
      <w:r w:rsidR="007106D7">
        <w:rPr>
          <w:b/>
          <w:bCs/>
          <w:sz w:val="20"/>
          <w:szCs w:val="20"/>
        </w:rPr>
        <w:t>_____________________________</w:t>
      </w:r>
    </w:p>
    <w:p w14:paraId="1F7C0F8D" w14:textId="149F67A2" w:rsidR="007110B9" w:rsidRPr="00726AED" w:rsidRDefault="00AE0695" w:rsidP="00D66856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56D6943" w14:textId="12DAF7A9" w:rsidR="007110B9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rStyle w:val="Kop3Char"/>
          <w:sz w:val="20"/>
          <w:szCs w:val="20"/>
        </w:rPr>
        <w:lastRenderedPageBreak/>
        <w:t>In te vullen door medewerker</w:t>
      </w:r>
      <w:r w:rsidR="00D60C11" w:rsidRPr="00726AED">
        <w:rPr>
          <w:rStyle w:val="Kop3Char"/>
          <w:sz w:val="20"/>
          <w:szCs w:val="20"/>
        </w:rPr>
        <w:t xml:space="preserve"> </w:t>
      </w:r>
      <w:r w:rsidR="00916FC1" w:rsidRPr="00726AED">
        <w:rPr>
          <w:rStyle w:val="Kop3Char"/>
          <w:sz w:val="20"/>
          <w:szCs w:val="20"/>
        </w:rPr>
        <w:t>huisartspraktijk</w:t>
      </w:r>
      <w:r w:rsidRPr="00726AED">
        <w:rPr>
          <w:rStyle w:val="Kop3Char"/>
          <w:sz w:val="20"/>
          <w:szCs w:val="20"/>
        </w:rPr>
        <w:t xml:space="preserve">: </w:t>
      </w:r>
      <w:r w:rsidR="00916FC1" w:rsidRPr="00726AED">
        <w:rPr>
          <w:rStyle w:val="Kop3Char"/>
          <w:sz w:val="20"/>
          <w:szCs w:val="20"/>
        </w:rPr>
        <w:br/>
      </w:r>
      <w:r w:rsidRPr="00726AED">
        <w:rPr>
          <w:sz w:val="20"/>
          <w:szCs w:val="20"/>
        </w:rPr>
        <w:br/>
        <w:t xml:space="preserve">Datum </w:t>
      </w:r>
      <w:r w:rsidR="00F9436D">
        <w:rPr>
          <w:sz w:val="20"/>
          <w:szCs w:val="20"/>
        </w:rPr>
        <w:t>____</w:t>
      </w:r>
      <w:r w:rsidRPr="00726AED">
        <w:rPr>
          <w:sz w:val="20"/>
          <w:szCs w:val="20"/>
        </w:rPr>
        <w:t xml:space="preserve"> - </w:t>
      </w:r>
      <w:r w:rsidR="00F9436D">
        <w:rPr>
          <w:sz w:val="20"/>
          <w:szCs w:val="20"/>
        </w:rPr>
        <w:t>____</w:t>
      </w:r>
      <w:r w:rsidRPr="00726AED">
        <w:rPr>
          <w:sz w:val="20"/>
          <w:szCs w:val="20"/>
        </w:rPr>
        <w:t xml:space="preserve"> - 20</w:t>
      </w:r>
      <w:r w:rsidR="007106D7">
        <w:rPr>
          <w:sz w:val="20"/>
          <w:szCs w:val="20"/>
        </w:rPr>
        <w:t>______</w:t>
      </w:r>
      <w:r w:rsidRPr="00726AED">
        <w:rPr>
          <w:sz w:val="20"/>
          <w:szCs w:val="20"/>
        </w:rPr>
        <w:tab/>
        <w:t xml:space="preserve"> ID gecheckt: paraaf</w:t>
      </w:r>
      <w:r w:rsidR="007106D7">
        <w:rPr>
          <w:sz w:val="20"/>
          <w:szCs w:val="20"/>
        </w:rPr>
        <w:t xml:space="preserve"> ________________</w:t>
      </w:r>
    </w:p>
    <w:p w14:paraId="016C35C4" w14:textId="77777777" w:rsidR="007110B9" w:rsidRPr="00726AED" w:rsidRDefault="007110B9" w:rsidP="00D66856">
      <w:pPr>
        <w:pStyle w:val="Geenafstand"/>
        <w:rPr>
          <w:sz w:val="20"/>
          <w:szCs w:val="20"/>
        </w:rPr>
      </w:pPr>
      <w:r w:rsidRPr="00726AED">
        <w:rPr>
          <w:sz w:val="20"/>
          <w:szCs w:val="20"/>
        </w:rPr>
        <w:br/>
        <w:t>Wij vragen u als volmachtgever het machtigingsformulier af te geven bij de praktijk en uw legitimatiebewijs mee te nemen, zodat wij uw identiteit kunnen verifiëren</w:t>
      </w:r>
    </w:p>
    <w:p w14:paraId="0252E689" w14:textId="77777777" w:rsidR="002D7A80" w:rsidRPr="00726AED" w:rsidRDefault="002D7A80" w:rsidP="002D7A80">
      <w:pPr>
        <w:rPr>
          <w:lang w:val="nl-NL"/>
        </w:rPr>
      </w:pPr>
    </w:p>
    <w:p w14:paraId="62481BFD" w14:textId="2A5E711F" w:rsidR="00B25617" w:rsidRPr="00726AED" w:rsidRDefault="009C7257" w:rsidP="002D7A80">
      <w:pPr>
        <w:rPr>
          <w:lang w:val="nl-NL"/>
        </w:rPr>
      </w:pPr>
      <w:r w:rsidRPr="00726AED">
        <w:rPr>
          <w:lang w:val="nl-NL"/>
        </w:rPr>
        <w:t>Deze machtiging geeft geen toestemming om medische beslissingen te nemen of inzage te krijgen in andere medische gegevens dan waarvoor toestemming is verleend.</w:t>
      </w:r>
    </w:p>
    <w:sectPr w:rsidR="00B25617" w:rsidRPr="00726AED" w:rsidSect="00D227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40" w:right="1416" w:bottom="1440" w:left="1418" w:header="708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71D8" w14:textId="77777777" w:rsidR="00F37ED0" w:rsidRDefault="00F37ED0">
      <w:r>
        <w:separator/>
      </w:r>
    </w:p>
  </w:endnote>
  <w:endnote w:type="continuationSeparator" w:id="0">
    <w:p w14:paraId="79C0F36B" w14:textId="77777777" w:rsidR="00F37ED0" w:rsidRDefault="00F3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C7CD9" w14:textId="77777777" w:rsidR="00DD693F" w:rsidRDefault="00DD69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BCBF9" w14:textId="77777777" w:rsidR="00CB0157" w:rsidRDefault="00CB0157" w:rsidP="00F71495">
    <w:pPr>
      <w:pStyle w:val="Voettekst"/>
      <w:rPr>
        <w:lang w:val="nl-NL"/>
      </w:rPr>
    </w:pPr>
  </w:p>
  <w:p w14:paraId="410C5795" w14:textId="77777777" w:rsidR="00CB0157" w:rsidRDefault="00CB0157" w:rsidP="001F4429">
    <w:pPr>
      <w:pStyle w:val="Voettekst"/>
      <w:jc w:val="center"/>
      <w:rPr>
        <w:lang w:val="nl-NL"/>
      </w:rPr>
    </w:pPr>
  </w:p>
  <w:p w14:paraId="4708A9F9" w14:textId="77777777" w:rsidR="00CB0157" w:rsidRPr="001F4429" w:rsidRDefault="00CB0157" w:rsidP="001F4429">
    <w:pPr>
      <w:pStyle w:val="Voettekst"/>
      <w:jc w:val="center"/>
      <w:rPr>
        <w:sz w:val="16"/>
        <w:szCs w:val="16"/>
        <w:lang w:val="nl-NL"/>
      </w:rPr>
    </w:pPr>
  </w:p>
  <w:p w14:paraId="319D64A6" w14:textId="70328E00" w:rsidR="47356234" w:rsidRPr="001F4429" w:rsidRDefault="004A0B20" w:rsidP="001F4429">
    <w:pPr>
      <w:pStyle w:val="Voettekst"/>
      <w:jc w:val="center"/>
      <w:rPr>
        <w:sz w:val="14"/>
        <w:szCs w:val="14"/>
        <w:lang w:val="nl-NL"/>
      </w:rPr>
    </w:pPr>
    <w:r w:rsidRPr="001F4429">
      <w:rPr>
        <w:sz w:val="14"/>
        <w:szCs w:val="14"/>
        <w:lang w:val="nl-NL"/>
      </w:rPr>
      <w:t xml:space="preserve">Huisartspraktijk Ketelaar </w:t>
    </w:r>
    <w:r w:rsidR="00CB0157" w:rsidRPr="001F4429">
      <w:rPr>
        <w:sz w:val="14"/>
        <w:szCs w:val="14"/>
        <w:lang w:val="nl-NL"/>
      </w:rPr>
      <w:t>– Merijntje Gijzenstraat 3c – 4906 EA Oosterhout – 0162</w:t>
    </w:r>
    <w:r w:rsidR="001F4429" w:rsidRPr="001F4429">
      <w:rPr>
        <w:sz w:val="14"/>
        <w:szCs w:val="14"/>
        <w:lang w:val="nl-NL"/>
      </w:rPr>
      <w:t xml:space="preserve"> </w:t>
    </w:r>
    <w:r w:rsidR="00CB0157" w:rsidRPr="001F4429">
      <w:rPr>
        <w:sz w:val="14"/>
        <w:szCs w:val="14"/>
        <w:lang w:val="nl-NL"/>
      </w:rPr>
      <w:t>458589</w:t>
    </w:r>
    <w:r w:rsidR="001F4429" w:rsidRPr="001F4429">
      <w:rPr>
        <w:sz w:val="14"/>
        <w:szCs w:val="14"/>
        <w:lang w:val="nl-NL"/>
      </w:rPr>
      <w:t xml:space="preserve"> - info@huisartspraktijkketelaar.nl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0420B" w14:textId="77777777" w:rsidR="00DD693F" w:rsidRDefault="00DD69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E6E36" w14:textId="77777777" w:rsidR="00F37ED0" w:rsidRDefault="00F37ED0">
      <w:r>
        <w:separator/>
      </w:r>
    </w:p>
  </w:footnote>
  <w:footnote w:type="continuationSeparator" w:id="0">
    <w:p w14:paraId="39FEEB0D" w14:textId="77777777" w:rsidR="00F37ED0" w:rsidRDefault="00F37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F0089" w14:textId="77777777" w:rsidR="00DD693F" w:rsidRDefault="00DD69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D2C0" w14:textId="77777777" w:rsidR="00077E12" w:rsidRDefault="00077E12" w:rsidP="00077E12">
    <w:pPr>
      <w:pStyle w:val="Koptekst"/>
      <w:rPr>
        <w:noProof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335A9A2" wp14:editId="4CB986BD">
          <wp:simplePos x="0" y="0"/>
          <wp:positionH relativeFrom="column">
            <wp:posOffset>867410</wp:posOffset>
          </wp:positionH>
          <wp:positionV relativeFrom="paragraph">
            <wp:posOffset>-229235</wp:posOffset>
          </wp:positionV>
          <wp:extent cx="2011680" cy="692489"/>
          <wp:effectExtent l="0" t="0" r="7620" b="0"/>
          <wp:wrapNone/>
          <wp:docPr id="907426193" name="Afbeelding 2" descr="Logo Huisartsenpraktijk Ketela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uisartsenpraktijk Ketela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6924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bCs/>
        <w:noProof/>
        <w:lang w:val="nl-NL"/>
      </w:rPr>
      <w:drawing>
        <wp:anchor distT="0" distB="0" distL="114300" distR="114300" simplePos="0" relativeHeight="251659264" behindDoc="1" locked="0" layoutInCell="1" allowOverlap="1" wp14:anchorId="0472E72B" wp14:editId="471AFC51">
          <wp:simplePos x="0" y="0"/>
          <wp:positionH relativeFrom="column">
            <wp:posOffset>-107950</wp:posOffset>
          </wp:positionH>
          <wp:positionV relativeFrom="paragraph">
            <wp:posOffset>-328295</wp:posOffset>
          </wp:positionV>
          <wp:extent cx="960120" cy="795130"/>
          <wp:effectExtent l="0" t="0" r="0" b="5080"/>
          <wp:wrapNone/>
          <wp:docPr id="1620149844" name="Afbeelding 1" descr="Afbeelding met Graphics, grafische vormgeving, kunst, cirke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149844" name="Afbeelding 1" descr="Afbeelding met Graphics, grafische vormgeving, kunst, cirkel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0120" cy="795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02DF19" w14:textId="77777777" w:rsidR="00077E12" w:rsidRPr="00B838BA" w:rsidRDefault="00077E12" w:rsidP="00077E12">
    <w:pPr>
      <w:pStyle w:val="Koptekst"/>
      <w:rPr>
        <w:rFonts w:cs="Calibri"/>
      </w:rPr>
    </w:pPr>
    <w:r>
      <w:rPr>
        <w:rFonts w:cs="Calibri"/>
      </w:rPr>
      <w:tab/>
    </w:r>
  </w:p>
  <w:p w14:paraId="62D66B69" w14:textId="7B984D2E" w:rsidR="00DC2941" w:rsidRPr="00AC1237" w:rsidRDefault="00AC1237" w:rsidP="00AC1237">
    <w:pPr>
      <w:pStyle w:val="Koptekst"/>
      <w:rPr>
        <w:rFonts w:cs="Calibri"/>
        <w:sz w:val="28"/>
        <w:szCs w:val="28"/>
      </w:rPr>
    </w:pPr>
    <w:r>
      <w:rPr>
        <w:rFonts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D0A5" w14:textId="77777777" w:rsidR="00DD693F" w:rsidRDefault="00DD69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0903"/>
    <w:multiLevelType w:val="hybridMultilevel"/>
    <w:tmpl w:val="3F40F9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007C"/>
    <w:multiLevelType w:val="hybridMultilevel"/>
    <w:tmpl w:val="8146BD96"/>
    <w:lvl w:ilvl="0" w:tplc="7F86B728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  <w:b/>
        <w:i w:val="0"/>
        <w:color w:val="7E9D6F"/>
        <w:sz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164B85"/>
    <w:multiLevelType w:val="singleLevel"/>
    <w:tmpl w:val="E83E1D4C"/>
    <w:lvl w:ilvl="0">
      <w:start w:val="1"/>
      <w:numFmt w:val="decimal"/>
      <w:pStyle w:val="kwaliteitkop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3F0416C"/>
    <w:multiLevelType w:val="hybridMultilevel"/>
    <w:tmpl w:val="124C2F42"/>
    <w:lvl w:ilvl="0" w:tplc="0413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8E97231"/>
    <w:multiLevelType w:val="hybridMultilevel"/>
    <w:tmpl w:val="456A7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416344"/>
    <w:multiLevelType w:val="hybridMultilevel"/>
    <w:tmpl w:val="90C8AA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94E46"/>
    <w:multiLevelType w:val="hybridMultilevel"/>
    <w:tmpl w:val="4D38EB40"/>
    <w:lvl w:ilvl="0" w:tplc="33A24986">
      <w:start w:val="1"/>
      <w:numFmt w:val="bullet"/>
      <w:lvlText w:val="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840EE"/>
    <w:multiLevelType w:val="hybridMultilevel"/>
    <w:tmpl w:val="851056F8"/>
    <w:lvl w:ilvl="0" w:tplc="2DB86D02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9244C92"/>
    <w:multiLevelType w:val="hybridMultilevel"/>
    <w:tmpl w:val="673618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AEE6F92"/>
    <w:multiLevelType w:val="hybridMultilevel"/>
    <w:tmpl w:val="BD621266"/>
    <w:lvl w:ilvl="0" w:tplc="FFFFFFFF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  <w:b/>
        <w:i w:val="0"/>
        <w:color w:val="7E9D6F"/>
        <w:sz w:val="24"/>
      </w:rPr>
    </w:lvl>
    <w:lvl w:ilvl="1" w:tplc="5FC47B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E9D6F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030E8B"/>
    <w:multiLevelType w:val="hybridMultilevel"/>
    <w:tmpl w:val="3738C61E"/>
    <w:lvl w:ilvl="0" w:tplc="024A2E5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B1B16"/>
    <w:multiLevelType w:val="hybridMultilevel"/>
    <w:tmpl w:val="BC90556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D86212"/>
    <w:multiLevelType w:val="hybridMultilevel"/>
    <w:tmpl w:val="3BE65112"/>
    <w:lvl w:ilvl="0" w:tplc="33A24986">
      <w:start w:val="1"/>
      <w:numFmt w:val="bullet"/>
      <w:lvlText w:val="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2E16BA"/>
    <w:multiLevelType w:val="hybridMultilevel"/>
    <w:tmpl w:val="2638B5DC"/>
    <w:lvl w:ilvl="0" w:tplc="33A24986">
      <w:start w:val="1"/>
      <w:numFmt w:val="bullet"/>
      <w:lvlText w:val="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0D1560"/>
    <w:multiLevelType w:val="hybridMultilevel"/>
    <w:tmpl w:val="930E0920"/>
    <w:lvl w:ilvl="0" w:tplc="33A24986">
      <w:start w:val="1"/>
      <w:numFmt w:val="bullet"/>
      <w:lvlText w:val="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828344">
    <w:abstractNumId w:val="2"/>
  </w:num>
  <w:num w:numId="2" w16cid:durableId="1971206377">
    <w:abstractNumId w:val="0"/>
  </w:num>
  <w:num w:numId="3" w16cid:durableId="1048797513">
    <w:abstractNumId w:val="5"/>
  </w:num>
  <w:num w:numId="4" w16cid:durableId="386488970">
    <w:abstractNumId w:val="14"/>
  </w:num>
  <w:num w:numId="5" w16cid:durableId="926113553">
    <w:abstractNumId w:val="7"/>
  </w:num>
  <w:num w:numId="6" w16cid:durableId="1393041120">
    <w:abstractNumId w:val="12"/>
  </w:num>
  <w:num w:numId="7" w16cid:durableId="1322930123">
    <w:abstractNumId w:val="8"/>
  </w:num>
  <w:num w:numId="8" w16cid:durableId="217058586">
    <w:abstractNumId w:val="9"/>
  </w:num>
  <w:num w:numId="9" w16cid:durableId="1829784872">
    <w:abstractNumId w:val="6"/>
  </w:num>
  <w:num w:numId="10" w16cid:durableId="1627933809">
    <w:abstractNumId w:val="4"/>
  </w:num>
  <w:num w:numId="11" w16cid:durableId="1251429814">
    <w:abstractNumId w:val="1"/>
  </w:num>
  <w:num w:numId="12" w16cid:durableId="36586158">
    <w:abstractNumId w:val="10"/>
  </w:num>
  <w:num w:numId="13" w16cid:durableId="661391738">
    <w:abstractNumId w:val="3"/>
  </w:num>
  <w:num w:numId="14" w16cid:durableId="1119646800">
    <w:abstractNumId w:val="15"/>
  </w:num>
  <w:num w:numId="15" w16cid:durableId="1281260865">
    <w:abstractNumId w:val="11"/>
  </w:num>
  <w:num w:numId="16" w16cid:durableId="5595628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13"/>
    <w:rsid w:val="00004FF5"/>
    <w:rsid w:val="00016FFF"/>
    <w:rsid w:val="000240BB"/>
    <w:rsid w:val="00057357"/>
    <w:rsid w:val="00062F14"/>
    <w:rsid w:val="00073A0A"/>
    <w:rsid w:val="00074D72"/>
    <w:rsid w:val="00076EA2"/>
    <w:rsid w:val="00077B89"/>
    <w:rsid w:val="00077E12"/>
    <w:rsid w:val="0008506E"/>
    <w:rsid w:val="00095FC4"/>
    <w:rsid w:val="000A701A"/>
    <w:rsid w:val="000B5CD6"/>
    <w:rsid w:val="000B7D9E"/>
    <w:rsid w:val="000E7438"/>
    <w:rsid w:val="000F68AD"/>
    <w:rsid w:val="00111BA3"/>
    <w:rsid w:val="00117B10"/>
    <w:rsid w:val="001330BA"/>
    <w:rsid w:val="00137AE0"/>
    <w:rsid w:val="001406A0"/>
    <w:rsid w:val="0014304D"/>
    <w:rsid w:val="0015152E"/>
    <w:rsid w:val="00162112"/>
    <w:rsid w:val="00162D7B"/>
    <w:rsid w:val="00165B52"/>
    <w:rsid w:val="001730AB"/>
    <w:rsid w:val="00175521"/>
    <w:rsid w:val="00175C1C"/>
    <w:rsid w:val="00185326"/>
    <w:rsid w:val="00197317"/>
    <w:rsid w:val="001A1E3F"/>
    <w:rsid w:val="001B74BB"/>
    <w:rsid w:val="001D2415"/>
    <w:rsid w:val="001D356F"/>
    <w:rsid w:val="001D72DA"/>
    <w:rsid w:val="001E27F2"/>
    <w:rsid w:val="001F4429"/>
    <w:rsid w:val="002019FC"/>
    <w:rsid w:val="00207A7C"/>
    <w:rsid w:val="00216261"/>
    <w:rsid w:val="002207F6"/>
    <w:rsid w:val="00237E2A"/>
    <w:rsid w:val="0024021F"/>
    <w:rsid w:val="002745D6"/>
    <w:rsid w:val="00281813"/>
    <w:rsid w:val="00282AE6"/>
    <w:rsid w:val="0028780F"/>
    <w:rsid w:val="002964A5"/>
    <w:rsid w:val="002C38AE"/>
    <w:rsid w:val="002C5204"/>
    <w:rsid w:val="002D000A"/>
    <w:rsid w:val="002D1749"/>
    <w:rsid w:val="002D4CA1"/>
    <w:rsid w:val="002D6256"/>
    <w:rsid w:val="002D7A80"/>
    <w:rsid w:val="002E5486"/>
    <w:rsid w:val="002E7F1B"/>
    <w:rsid w:val="002F1AF4"/>
    <w:rsid w:val="002F1D68"/>
    <w:rsid w:val="00305C6C"/>
    <w:rsid w:val="003142CF"/>
    <w:rsid w:val="003148CA"/>
    <w:rsid w:val="00334197"/>
    <w:rsid w:val="003579BD"/>
    <w:rsid w:val="003636B1"/>
    <w:rsid w:val="00364F75"/>
    <w:rsid w:val="0037490D"/>
    <w:rsid w:val="00374B2B"/>
    <w:rsid w:val="003855E1"/>
    <w:rsid w:val="003859CB"/>
    <w:rsid w:val="003860F7"/>
    <w:rsid w:val="003923DB"/>
    <w:rsid w:val="003A543F"/>
    <w:rsid w:val="003A63D3"/>
    <w:rsid w:val="003C1A1B"/>
    <w:rsid w:val="003C3117"/>
    <w:rsid w:val="003D069A"/>
    <w:rsid w:val="003D3050"/>
    <w:rsid w:val="003F0999"/>
    <w:rsid w:val="003F3124"/>
    <w:rsid w:val="003F33AB"/>
    <w:rsid w:val="003F43B8"/>
    <w:rsid w:val="003F4FEB"/>
    <w:rsid w:val="003F677B"/>
    <w:rsid w:val="00400522"/>
    <w:rsid w:val="0040788E"/>
    <w:rsid w:val="00412AF1"/>
    <w:rsid w:val="0042743A"/>
    <w:rsid w:val="00431BFD"/>
    <w:rsid w:val="00446218"/>
    <w:rsid w:val="00450343"/>
    <w:rsid w:val="00454708"/>
    <w:rsid w:val="00456DB0"/>
    <w:rsid w:val="00461950"/>
    <w:rsid w:val="00461C2F"/>
    <w:rsid w:val="00462D85"/>
    <w:rsid w:val="004658FE"/>
    <w:rsid w:val="004709CC"/>
    <w:rsid w:val="004A0B20"/>
    <w:rsid w:val="004C7A66"/>
    <w:rsid w:val="004E08BD"/>
    <w:rsid w:val="004E61D2"/>
    <w:rsid w:val="004E630C"/>
    <w:rsid w:val="004F0981"/>
    <w:rsid w:val="00500E0B"/>
    <w:rsid w:val="0050482D"/>
    <w:rsid w:val="00522CB9"/>
    <w:rsid w:val="0053100E"/>
    <w:rsid w:val="00542B39"/>
    <w:rsid w:val="00543435"/>
    <w:rsid w:val="00545E96"/>
    <w:rsid w:val="00547F94"/>
    <w:rsid w:val="0055273D"/>
    <w:rsid w:val="00577EA2"/>
    <w:rsid w:val="0059790C"/>
    <w:rsid w:val="005A1A27"/>
    <w:rsid w:val="005A3968"/>
    <w:rsid w:val="005B47D1"/>
    <w:rsid w:val="005D1A4C"/>
    <w:rsid w:val="005D4520"/>
    <w:rsid w:val="005E0621"/>
    <w:rsid w:val="005E2E2B"/>
    <w:rsid w:val="005E41AA"/>
    <w:rsid w:val="005F0475"/>
    <w:rsid w:val="005F46A3"/>
    <w:rsid w:val="00600F8E"/>
    <w:rsid w:val="00610E15"/>
    <w:rsid w:val="00617802"/>
    <w:rsid w:val="0062057A"/>
    <w:rsid w:val="006354CC"/>
    <w:rsid w:val="006463D6"/>
    <w:rsid w:val="00647296"/>
    <w:rsid w:val="006522D4"/>
    <w:rsid w:val="00654917"/>
    <w:rsid w:val="00683564"/>
    <w:rsid w:val="00697695"/>
    <w:rsid w:val="006A7432"/>
    <w:rsid w:val="006F104D"/>
    <w:rsid w:val="007106D7"/>
    <w:rsid w:val="007110B9"/>
    <w:rsid w:val="0071173D"/>
    <w:rsid w:val="00712D0C"/>
    <w:rsid w:val="00714420"/>
    <w:rsid w:val="00726AED"/>
    <w:rsid w:val="00734AB4"/>
    <w:rsid w:val="00747C93"/>
    <w:rsid w:val="00755CE0"/>
    <w:rsid w:val="0076711F"/>
    <w:rsid w:val="00771A40"/>
    <w:rsid w:val="007779B3"/>
    <w:rsid w:val="0079358F"/>
    <w:rsid w:val="007C1481"/>
    <w:rsid w:val="007C4354"/>
    <w:rsid w:val="007C7695"/>
    <w:rsid w:val="007D1CD4"/>
    <w:rsid w:val="007D5A61"/>
    <w:rsid w:val="007F2E7A"/>
    <w:rsid w:val="007F66D7"/>
    <w:rsid w:val="007F772B"/>
    <w:rsid w:val="0081324C"/>
    <w:rsid w:val="00814665"/>
    <w:rsid w:val="0082071E"/>
    <w:rsid w:val="008265E3"/>
    <w:rsid w:val="008456F2"/>
    <w:rsid w:val="008468C9"/>
    <w:rsid w:val="008553EB"/>
    <w:rsid w:val="00866B12"/>
    <w:rsid w:val="00892BB2"/>
    <w:rsid w:val="008A41B1"/>
    <w:rsid w:val="008E3360"/>
    <w:rsid w:val="008F23A1"/>
    <w:rsid w:val="00902849"/>
    <w:rsid w:val="00904E26"/>
    <w:rsid w:val="0090642B"/>
    <w:rsid w:val="00910088"/>
    <w:rsid w:val="00915020"/>
    <w:rsid w:val="00916FC1"/>
    <w:rsid w:val="009171F7"/>
    <w:rsid w:val="00922180"/>
    <w:rsid w:val="00935808"/>
    <w:rsid w:val="009510E4"/>
    <w:rsid w:val="00961827"/>
    <w:rsid w:val="00970F57"/>
    <w:rsid w:val="00970FAB"/>
    <w:rsid w:val="0097519C"/>
    <w:rsid w:val="00984AF1"/>
    <w:rsid w:val="009B1392"/>
    <w:rsid w:val="009B1E1E"/>
    <w:rsid w:val="009B7C8D"/>
    <w:rsid w:val="009C1BAE"/>
    <w:rsid w:val="009C56E4"/>
    <w:rsid w:val="009C59BE"/>
    <w:rsid w:val="009C7257"/>
    <w:rsid w:val="009E393E"/>
    <w:rsid w:val="009F2AF5"/>
    <w:rsid w:val="009F447A"/>
    <w:rsid w:val="00A00D83"/>
    <w:rsid w:val="00A039CA"/>
    <w:rsid w:val="00A049CC"/>
    <w:rsid w:val="00A11AFF"/>
    <w:rsid w:val="00A45157"/>
    <w:rsid w:val="00A5009C"/>
    <w:rsid w:val="00A50480"/>
    <w:rsid w:val="00A56387"/>
    <w:rsid w:val="00A704C6"/>
    <w:rsid w:val="00A77FE4"/>
    <w:rsid w:val="00A83BAD"/>
    <w:rsid w:val="00A855FB"/>
    <w:rsid w:val="00A96E3B"/>
    <w:rsid w:val="00AA1BC5"/>
    <w:rsid w:val="00AB12F5"/>
    <w:rsid w:val="00AC0826"/>
    <w:rsid w:val="00AC1237"/>
    <w:rsid w:val="00AC2287"/>
    <w:rsid w:val="00AE0695"/>
    <w:rsid w:val="00AE0B95"/>
    <w:rsid w:val="00AF452C"/>
    <w:rsid w:val="00B06443"/>
    <w:rsid w:val="00B12577"/>
    <w:rsid w:val="00B179EB"/>
    <w:rsid w:val="00B2190E"/>
    <w:rsid w:val="00B22AE6"/>
    <w:rsid w:val="00B25617"/>
    <w:rsid w:val="00B25C82"/>
    <w:rsid w:val="00B31341"/>
    <w:rsid w:val="00B43778"/>
    <w:rsid w:val="00B54B65"/>
    <w:rsid w:val="00B56077"/>
    <w:rsid w:val="00B70382"/>
    <w:rsid w:val="00B76847"/>
    <w:rsid w:val="00B7703B"/>
    <w:rsid w:val="00B838BA"/>
    <w:rsid w:val="00B90015"/>
    <w:rsid w:val="00B97C99"/>
    <w:rsid w:val="00BA6FF3"/>
    <w:rsid w:val="00BB0628"/>
    <w:rsid w:val="00BB13D6"/>
    <w:rsid w:val="00BC1535"/>
    <w:rsid w:val="00BC33FF"/>
    <w:rsid w:val="00BF35BC"/>
    <w:rsid w:val="00BF60BB"/>
    <w:rsid w:val="00C0075B"/>
    <w:rsid w:val="00C054A8"/>
    <w:rsid w:val="00C06D90"/>
    <w:rsid w:val="00C22945"/>
    <w:rsid w:val="00C35189"/>
    <w:rsid w:val="00C4583D"/>
    <w:rsid w:val="00C65AC8"/>
    <w:rsid w:val="00C66FA1"/>
    <w:rsid w:val="00C66FD6"/>
    <w:rsid w:val="00C71C9E"/>
    <w:rsid w:val="00C71CA8"/>
    <w:rsid w:val="00C72EAD"/>
    <w:rsid w:val="00C80A43"/>
    <w:rsid w:val="00C92C7A"/>
    <w:rsid w:val="00CB0157"/>
    <w:rsid w:val="00CB3E70"/>
    <w:rsid w:val="00CB6A02"/>
    <w:rsid w:val="00CC2EA5"/>
    <w:rsid w:val="00CC5B73"/>
    <w:rsid w:val="00CD12E9"/>
    <w:rsid w:val="00CD36A1"/>
    <w:rsid w:val="00CD5562"/>
    <w:rsid w:val="00D0102D"/>
    <w:rsid w:val="00D1559F"/>
    <w:rsid w:val="00D160EF"/>
    <w:rsid w:val="00D22750"/>
    <w:rsid w:val="00D44552"/>
    <w:rsid w:val="00D44DA0"/>
    <w:rsid w:val="00D511CA"/>
    <w:rsid w:val="00D60C11"/>
    <w:rsid w:val="00D66856"/>
    <w:rsid w:val="00D7635B"/>
    <w:rsid w:val="00D77290"/>
    <w:rsid w:val="00D80939"/>
    <w:rsid w:val="00D814E2"/>
    <w:rsid w:val="00D85134"/>
    <w:rsid w:val="00D912FD"/>
    <w:rsid w:val="00D96439"/>
    <w:rsid w:val="00D97263"/>
    <w:rsid w:val="00D97CB1"/>
    <w:rsid w:val="00DB3EFE"/>
    <w:rsid w:val="00DC2941"/>
    <w:rsid w:val="00DD1D0E"/>
    <w:rsid w:val="00DD32E6"/>
    <w:rsid w:val="00DD3545"/>
    <w:rsid w:val="00DD693F"/>
    <w:rsid w:val="00DE67EA"/>
    <w:rsid w:val="00DF133D"/>
    <w:rsid w:val="00DF18C5"/>
    <w:rsid w:val="00E26354"/>
    <w:rsid w:val="00E41158"/>
    <w:rsid w:val="00E46145"/>
    <w:rsid w:val="00E67505"/>
    <w:rsid w:val="00E76B1E"/>
    <w:rsid w:val="00E80958"/>
    <w:rsid w:val="00E820A9"/>
    <w:rsid w:val="00EA3A08"/>
    <w:rsid w:val="00EA7BDF"/>
    <w:rsid w:val="00EB2092"/>
    <w:rsid w:val="00EB5EF2"/>
    <w:rsid w:val="00EC6C46"/>
    <w:rsid w:val="00ED1CD9"/>
    <w:rsid w:val="00EE1C9C"/>
    <w:rsid w:val="00EF5002"/>
    <w:rsid w:val="00EF55BC"/>
    <w:rsid w:val="00F25F9E"/>
    <w:rsid w:val="00F356A3"/>
    <w:rsid w:val="00F37ED0"/>
    <w:rsid w:val="00F40100"/>
    <w:rsid w:val="00F52C68"/>
    <w:rsid w:val="00F54DF0"/>
    <w:rsid w:val="00F5576C"/>
    <w:rsid w:val="00F55CE6"/>
    <w:rsid w:val="00F62D8C"/>
    <w:rsid w:val="00F66B74"/>
    <w:rsid w:val="00F71495"/>
    <w:rsid w:val="00F80AFC"/>
    <w:rsid w:val="00F83F63"/>
    <w:rsid w:val="00F9436D"/>
    <w:rsid w:val="00FA0F1F"/>
    <w:rsid w:val="00FA51F6"/>
    <w:rsid w:val="00FA74EE"/>
    <w:rsid w:val="00FA788F"/>
    <w:rsid w:val="00FC5726"/>
    <w:rsid w:val="00FE42E9"/>
    <w:rsid w:val="00FF4D49"/>
    <w:rsid w:val="00FF61C7"/>
    <w:rsid w:val="2BAE25D5"/>
    <w:rsid w:val="47356234"/>
    <w:rsid w:val="527073AF"/>
    <w:rsid w:val="7196D44D"/>
    <w:rsid w:val="7F9B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409FA3"/>
  <w15:chartTrackingRefBased/>
  <w15:docId w15:val="{C7750002-9A51-4B64-9A2D-20F1ABE8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1158"/>
    <w:rPr>
      <w:rFonts w:ascii="Century Gothic" w:hAnsi="Century Gothic"/>
      <w:lang w:val="en-GB"/>
    </w:rPr>
  </w:style>
  <w:style w:type="paragraph" w:styleId="Kop1">
    <w:name w:val="heading 1"/>
    <w:basedOn w:val="Standaard"/>
    <w:next w:val="Standaard"/>
    <w:qFormat/>
    <w:rsid w:val="00545E96"/>
    <w:pPr>
      <w:keepNext/>
      <w:spacing w:before="240" w:after="60"/>
      <w:outlineLvl w:val="0"/>
    </w:pPr>
    <w:rPr>
      <w:rFonts w:cs="Arial"/>
      <w:bCs/>
      <w:color w:val="7E9D6F"/>
      <w:kern w:val="32"/>
      <w:sz w:val="40"/>
      <w:szCs w:val="32"/>
    </w:rPr>
  </w:style>
  <w:style w:type="paragraph" w:styleId="Kop2">
    <w:name w:val="heading 2"/>
    <w:basedOn w:val="Standaard"/>
    <w:next w:val="Standaard"/>
    <w:qFormat/>
    <w:rsid w:val="00004FF5"/>
    <w:pPr>
      <w:keepNext/>
      <w:spacing w:before="240" w:after="60"/>
      <w:outlineLvl w:val="1"/>
    </w:pPr>
    <w:rPr>
      <w:color w:val="7E9D6F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waliteitkop1">
    <w:name w:val="kwaliteit kop 1"/>
    <w:basedOn w:val="Standaard"/>
    <w:pPr>
      <w:widowControl w:val="0"/>
      <w:numPr>
        <w:numId w:val="1"/>
      </w:numPr>
      <w:tabs>
        <w:tab w:val="left" w:pos="-526"/>
        <w:tab w:val="left" w:pos="720"/>
        <w:tab w:val="left" w:pos="1152"/>
        <w:tab w:val="left" w:pos="1584"/>
        <w:tab w:val="left" w:pos="2160"/>
      </w:tabs>
      <w:suppressAutoHyphens/>
      <w:spacing w:line="360" w:lineRule="auto"/>
    </w:pPr>
    <w:rPr>
      <w:rFonts w:ascii="Arial" w:hAnsi="Arial"/>
      <w:b/>
      <w:sz w:val="22"/>
      <w:u w:val="single"/>
      <w:lang w:val="nl-NL" w:eastAsia="en-US"/>
    </w:rPr>
  </w:style>
  <w:style w:type="paragraph" w:customStyle="1" w:styleId="kwaliteitkop2">
    <w:name w:val="kwaliteit kop 2"/>
    <w:basedOn w:val="Kop2"/>
    <w:pPr>
      <w:widowControl w:val="0"/>
      <w:tabs>
        <w:tab w:val="left" w:pos="-526"/>
        <w:tab w:val="left" w:pos="720"/>
        <w:tab w:val="left" w:pos="1152"/>
        <w:tab w:val="left" w:pos="1584"/>
        <w:tab w:val="left" w:pos="2160"/>
      </w:tabs>
      <w:suppressAutoHyphens/>
      <w:spacing w:line="360" w:lineRule="auto"/>
    </w:pPr>
    <w:rPr>
      <w:i/>
      <w:sz w:val="22"/>
      <w:u w:val="single"/>
      <w:lang w:val="nl-NL" w:eastAsia="en-US"/>
    </w:rPr>
  </w:style>
  <w:style w:type="paragraph" w:styleId="Koptekst">
    <w:name w:val="header"/>
    <w:basedOn w:val="Standaard"/>
    <w:link w:val="KoptekstChar"/>
    <w:uiPriority w:val="9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153"/>
        <w:tab w:val="right" w:pos="8306"/>
      </w:tabs>
    </w:pPr>
  </w:style>
  <w:style w:type="character" w:styleId="Paginanummer">
    <w:name w:val="page number"/>
    <w:basedOn w:val="Standaardalinea-lettertype"/>
    <w:rsid w:val="00DC2941"/>
  </w:style>
  <w:style w:type="paragraph" w:styleId="Ballontekst">
    <w:name w:val="Balloon Text"/>
    <w:basedOn w:val="Standaard"/>
    <w:link w:val="BallontekstChar"/>
    <w:uiPriority w:val="99"/>
    <w:semiHidden/>
    <w:unhideWhenUsed/>
    <w:rsid w:val="008553E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553EB"/>
    <w:rPr>
      <w:rFonts w:ascii="Tahoma" w:hAnsi="Tahoma" w:cs="Tahoma"/>
      <w:sz w:val="16"/>
      <w:szCs w:val="16"/>
      <w:lang w:val="en-GB"/>
    </w:rPr>
  </w:style>
  <w:style w:type="paragraph" w:styleId="Geenafstand">
    <w:name w:val="No Spacing"/>
    <w:autoRedefine/>
    <w:uiPriority w:val="1"/>
    <w:qFormat/>
    <w:rsid w:val="00D66856"/>
    <w:pPr>
      <w:tabs>
        <w:tab w:val="left" w:pos="3402"/>
      </w:tabs>
    </w:pPr>
    <w:rPr>
      <w:rFonts w:ascii="Century Gothic" w:eastAsiaTheme="minorHAnsi" w:hAnsi="Century Gothic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96182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3142CF"/>
    <w:rPr>
      <w:color w:val="0000FF"/>
      <w:u w:val="single"/>
    </w:rPr>
  </w:style>
  <w:style w:type="paragraph" w:customStyle="1" w:styleId="Kop3">
    <w:name w:val="Kop3"/>
    <w:basedOn w:val="Standaard"/>
    <w:link w:val="Kop3Char"/>
    <w:autoRedefine/>
    <w:qFormat/>
    <w:rsid w:val="00DD1D0E"/>
    <w:rPr>
      <w:rFonts w:eastAsiaTheme="minorHAnsi" w:cstheme="minorBidi"/>
      <w:b/>
      <w:color w:val="4D6143"/>
      <w:lang w:val="nl-NL" w:eastAsia="en-US"/>
    </w:rPr>
  </w:style>
  <w:style w:type="character" w:customStyle="1" w:styleId="Kop3Char">
    <w:name w:val="Kop3 Char"/>
    <w:basedOn w:val="Standaardalinea-lettertype"/>
    <w:link w:val="Kop3"/>
    <w:rsid w:val="00DD1D0E"/>
    <w:rPr>
      <w:rFonts w:ascii="Century Gothic" w:eastAsiaTheme="minorHAnsi" w:hAnsi="Century Gothic" w:cstheme="minorBidi"/>
      <w:b/>
      <w:color w:val="4D6143"/>
      <w:lang w:eastAsia="en-US"/>
    </w:rPr>
  </w:style>
  <w:style w:type="paragraph" w:styleId="Normaalweb">
    <w:name w:val="Normal (Web)"/>
    <w:basedOn w:val="Standaard"/>
    <w:uiPriority w:val="99"/>
    <w:unhideWhenUsed/>
    <w:rsid w:val="005E41AA"/>
    <w:pPr>
      <w:spacing w:before="100" w:beforeAutospacing="1" w:after="240"/>
    </w:pPr>
    <w:rPr>
      <w:rFonts w:ascii="Times New Roman" w:hAnsi="Times New Roman"/>
      <w:sz w:val="24"/>
      <w:szCs w:val="24"/>
      <w:lang w:val="nl-NL"/>
    </w:rPr>
  </w:style>
  <w:style w:type="table" w:styleId="Tabelraster">
    <w:name w:val="Table Grid"/>
    <w:basedOn w:val="Standaardtabel"/>
    <w:uiPriority w:val="39"/>
    <w:rsid w:val="005E41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7kleurrijk-Accent3">
    <w:name w:val="List Table 7 Colorful Accent 3"/>
    <w:basedOn w:val="Standaardtabel"/>
    <w:uiPriority w:val="52"/>
    <w:rsid w:val="00771A40"/>
    <w:rPr>
      <w:rFonts w:asciiTheme="minorHAnsi" w:eastAsiaTheme="minorHAnsi" w:hAnsiTheme="minorHAnsi" w:cstheme="minorBidi"/>
      <w:color w:val="7B7B7B" w:themeColor="accent3" w:themeShade="BF"/>
      <w:sz w:val="22"/>
      <w:szCs w:val="22"/>
      <w:lang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rsid w:val="00D4455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astertabel6kleurrijk-Accent11">
    <w:name w:val="Rastertabel 6 kleurrijk - Accent 11"/>
    <w:basedOn w:val="Standaardtabel"/>
    <w:uiPriority w:val="51"/>
    <w:rsid w:val="00712D0C"/>
    <w:rPr>
      <w:rFonts w:asciiTheme="minorHAnsi" w:eastAsiaTheme="minorHAnsi" w:hAnsiTheme="minorHAnsi" w:cstheme="minorBidi"/>
      <w:color w:val="2F5496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KoptekstChar">
    <w:name w:val="Koptekst Char"/>
    <w:basedOn w:val="Standaardalinea-lettertype"/>
    <w:link w:val="Koptekst"/>
    <w:uiPriority w:val="99"/>
    <w:rsid w:val="00077E12"/>
    <w:rPr>
      <w:rFonts w:ascii="Century Gothic" w:hAnsi="Century Gothic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DE67EA"/>
    <w:rPr>
      <w:rFonts w:ascii="Century Gothic" w:hAnsi="Century Gothic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etskeBijkerk-OordH\Huisartsen%20Zorggroep%20Breda\Bestanden%20-%20Panta%20Rhei%20-%20General\Algemeen\400%20Praktijkvoering\Sjablonen%20Panta%20Rhei\Formulier%20SJABLOON%20Panta%20Rhei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f260cb-f2b7-4f9d-b9f8-2dd312048509">
      <Terms xmlns="http://schemas.microsoft.com/office/infopath/2007/PartnerControls"/>
    </lcf76f155ced4ddcb4097134ff3c332f>
    <TaxCatchAll xmlns="d7977cb5-20e6-44df-a574-abaef99c4248" xsi:nil="true"/>
    <_Flow_SignoffStatus xmlns="52f260cb-f2b7-4f9d-b9f8-2dd312048509" xsi:nil="true"/>
    <SharedWithUsers xmlns="d7977cb5-20e6-44df-a574-abaef99c4248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3C56FA69B6B47AC1642A3BA31EB0D" ma:contentTypeVersion="15" ma:contentTypeDescription="Een nieuw document maken." ma:contentTypeScope="" ma:versionID="ea04a3726c1f2329922b2fb96ec28593">
  <xsd:schema xmlns:xsd="http://www.w3.org/2001/XMLSchema" xmlns:xs="http://www.w3.org/2001/XMLSchema" xmlns:p="http://schemas.microsoft.com/office/2006/metadata/properties" xmlns:ns2="52f260cb-f2b7-4f9d-b9f8-2dd312048509" xmlns:ns3="d7977cb5-20e6-44df-a574-abaef99c4248" targetNamespace="http://schemas.microsoft.com/office/2006/metadata/properties" ma:root="true" ma:fieldsID="fc997c74b343d1d3a79168eb95eaa989" ns2:_="" ns3:_="">
    <xsd:import namespace="52f260cb-f2b7-4f9d-b9f8-2dd312048509"/>
    <xsd:import namespace="d7977cb5-20e6-44df-a574-abaef99c4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260cb-f2b7-4f9d-b9f8-2dd312048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5" nillable="true" ma:displayName="Afmeldingsstatus" ma:internalName="Afmeldingsstatus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d6c3f14-bdde-4d73-9fbb-762e0d348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77cb5-20e6-44df-a574-abaef99c42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32801a-ec3c-43b2-89bb-1b876cd9f224}" ma:internalName="TaxCatchAll" ma:showField="CatchAllData" ma:web="d7977cb5-20e6-44df-a574-abaef99c4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EC8C2-E5FA-480F-829F-024C1E82B172}">
  <ds:schemaRefs>
    <ds:schemaRef ds:uri="http://schemas.microsoft.com/office/2006/metadata/properties"/>
    <ds:schemaRef ds:uri="http://schemas.microsoft.com/office/infopath/2007/PartnerControls"/>
    <ds:schemaRef ds:uri="52f260cb-f2b7-4f9d-b9f8-2dd312048509"/>
    <ds:schemaRef ds:uri="d7977cb5-20e6-44df-a574-abaef99c4248"/>
  </ds:schemaRefs>
</ds:datastoreItem>
</file>

<file path=customXml/itemProps2.xml><?xml version="1.0" encoding="utf-8"?>
<ds:datastoreItem xmlns:ds="http://schemas.openxmlformats.org/officeDocument/2006/customXml" ds:itemID="{10EF7FD8-65AA-4EE9-9565-5F907AEF48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A10694-821E-4A3D-9C78-33B0084606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722594-F02C-44A0-90CA-3972CA2D64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f260cb-f2b7-4f9d-b9f8-2dd312048509"/>
    <ds:schemaRef ds:uri="d7977cb5-20e6-44df-a574-abaef99c4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Formulier SJABLOON Panta Rhei</Template>
  <TotalTime>77</TotalTime>
  <Pages>2</Pages>
  <Words>286</Words>
  <Characters>1725</Characters>
  <Application>Microsoft Office Word</Application>
  <DocSecurity>0</DocSecurity>
  <Lines>82</Lines>
  <Paragraphs>45</Paragraphs>
  <ScaleCrop>false</ScaleCrop>
  <Company>Apotheek Flevowijk, Kampen NL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Sietske Bijkerk-Oord | Huisartsenpraktijk Panta Rhei</dc:creator>
  <cp:keywords/>
  <cp:lastModifiedBy>Ivy Lontho</cp:lastModifiedBy>
  <cp:revision>65</cp:revision>
  <cp:lastPrinted>2026-07-29T12:09:00Z</cp:lastPrinted>
  <dcterms:created xsi:type="dcterms:W3CDTF">2026-01-09T08:02:00Z</dcterms:created>
  <dcterms:modified xsi:type="dcterms:W3CDTF">2026-07-29T12:10:00Z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0x010100B4F3C56FA69B6B47AC1642A3BA31EB0D</vt:lpwstr>
  </property>
  <property fmtid="{D5CDD505-2E9C-101B-9397-08002B2CF9AE}" pid="3" name="Order">
    <vt:r8>6900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